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70B1" w:rsidRPr="009907CF" w:rsidRDefault="004E27D9">
      <w:pPr>
        <w:rPr>
          <w:b/>
        </w:rPr>
      </w:pPr>
      <w:r w:rsidRPr="009907CF">
        <w:rPr>
          <w:b/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4829175</wp:posOffset>
            </wp:positionH>
            <wp:positionV relativeFrom="paragraph">
              <wp:posOffset>349885</wp:posOffset>
            </wp:positionV>
            <wp:extent cx="4752975" cy="2085975"/>
            <wp:effectExtent l="0" t="0" r="9525" b="9525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64E" w:rsidRPr="009907CF">
        <w:rPr>
          <w:b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254635</wp:posOffset>
            </wp:positionV>
            <wp:extent cx="4438015" cy="6172200"/>
            <wp:effectExtent l="0" t="0" r="635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1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CA2" w:rsidRPr="009907CF">
        <w:rPr>
          <w:rFonts w:hint="eastAsia"/>
          <w:b/>
        </w:rPr>
        <w:t>1</w:t>
      </w:r>
      <w:r w:rsidR="004E7E28" w:rsidRPr="009907CF">
        <w:rPr>
          <w:rFonts w:hint="eastAsia"/>
          <w:b/>
        </w:rPr>
        <w:t>.</w:t>
      </w:r>
      <w:r w:rsidR="00E340C3" w:rsidRPr="009907CF">
        <w:rPr>
          <w:rFonts w:hint="eastAsia"/>
          <w:b/>
        </w:rPr>
        <w:t>ひらがなを</w:t>
      </w:r>
      <w:r w:rsidR="00C04CA2" w:rsidRPr="009907CF">
        <w:rPr>
          <w:rFonts w:hint="eastAsia"/>
          <w:b/>
        </w:rPr>
        <w:t>かきましょう</w:t>
      </w:r>
      <w:r w:rsidR="0028564E" w:rsidRPr="009907CF">
        <w:rPr>
          <w:rFonts w:hint="eastAsia"/>
          <w:b/>
        </w:rPr>
        <w:t>。</w:t>
      </w:r>
    </w:p>
    <w:p w:rsidR="004E70B1" w:rsidRPr="009907CF" w:rsidRDefault="004E70B1">
      <w:pPr>
        <w:rPr>
          <w:b/>
        </w:rPr>
      </w:pPr>
    </w:p>
    <w:p w:rsidR="00C04CA2" w:rsidRPr="009907CF" w:rsidRDefault="0028564E">
      <w:pPr>
        <w:rPr>
          <w:b/>
        </w:rPr>
      </w:pPr>
      <w:r w:rsidRPr="009907CF">
        <w:rPr>
          <w:rFonts w:hint="eastAsia"/>
          <w:b/>
        </w:rPr>
        <w:t>2</w:t>
      </w:r>
      <w:r w:rsidR="004E7E28" w:rsidRPr="009907CF">
        <w:rPr>
          <w:rFonts w:hint="eastAsia"/>
          <w:b/>
        </w:rPr>
        <w:t>.</w:t>
      </w:r>
      <w:r w:rsidRPr="009907CF">
        <w:rPr>
          <w:rFonts w:hint="eastAsia"/>
          <w:b/>
        </w:rPr>
        <w:t>どんなことばがありますか。みつけたことばをかきましょう。</w:t>
      </w:r>
    </w:p>
    <w:p w:rsidR="00C04CA2" w:rsidRPr="009907CF" w:rsidRDefault="0028564E">
      <w:pPr>
        <w:rPr>
          <w:b/>
        </w:rPr>
      </w:pPr>
      <w:r w:rsidRPr="009907CF">
        <w:rPr>
          <w:b/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85725</wp:posOffset>
            </wp:positionV>
            <wp:extent cx="2790825" cy="2849245"/>
            <wp:effectExtent l="0" t="0" r="9525" b="8255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46" r="55353"/>
                    <a:stretch/>
                  </pic:blipFill>
                  <pic:spPr bwMode="auto">
                    <a:xfrm>
                      <a:off x="0" y="0"/>
                      <a:ext cx="279082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4CA2" w:rsidRPr="009907CF" w:rsidRDefault="0028564E">
      <w:pPr>
        <w:rPr>
          <w:u w:val="single"/>
        </w:rPr>
      </w:pPr>
      <w:r w:rsidRPr="009907CF">
        <w:rPr>
          <w:rFonts w:hint="eastAsia"/>
          <w:u w:val="single"/>
        </w:rPr>
        <w:t xml:space="preserve">れい）うち　　　　　　　　　　</w:t>
      </w:r>
    </w:p>
    <w:p w:rsidR="00C04CA2" w:rsidRPr="009907CF" w:rsidRDefault="00C04CA2">
      <w:pPr>
        <w:rPr>
          <w:b/>
        </w:rPr>
      </w:pPr>
    </w:p>
    <w:p w:rsidR="00C04CA2" w:rsidRPr="009907CF" w:rsidRDefault="0028564E">
      <w:pPr>
        <w:rPr>
          <w:b/>
          <w:u w:val="single"/>
        </w:rPr>
      </w:pPr>
      <w:r w:rsidRPr="009907CF">
        <w:rPr>
          <w:rFonts w:hint="eastAsia"/>
          <w:b/>
          <w:u w:val="single"/>
        </w:rPr>
        <w:t xml:space="preserve">　　　　　　　　　　　　　　　</w:t>
      </w:r>
    </w:p>
    <w:p w:rsidR="00C04CA2" w:rsidRPr="009907CF" w:rsidRDefault="00C04CA2">
      <w:pPr>
        <w:rPr>
          <w:b/>
        </w:rPr>
      </w:pPr>
    </w:p>
    <w:p w:rsidR="00C04CA2" w:rsidRPr="009907CF" w:rsidRDefault="0028564E">
      <w:pPr>
        <w:rPr>
          <w:b/>
        </w:rPr>
      </w:pPr>
      <w:r w:rsidRPr="009907CF">
        <w:rPr>
          <w:rFonts w:hint="eastAsia"/>
          <w:b/>
          <w:u w:val="single"/>
        </w:rPr>
        <w:t xml:space="preserve">　　　　　　　　　　　　　　</w:t>
      </w:r>
    </w:p>
    <w:p w:rsidR="00C04CA2" w:rsidRPr="009907CF" w:rsidRDefault="00C04CA2">
      <w:pPr>
        <w:rPr>
          <w:b/>
        </w:rPr>
      </w:pPr>
    </w:p>
    <w:p w:rsidR="00C04CA2" w:rsidRPr="009907CF" w:rsidRDefault="0028564E">
      <w:pPr>
        <w:rPr>
          <w:b/>
        </w:rPr>
      </w:pPr>
      <w:r w:rsidRPr="009907CF">
        <w:rPr>
          <w:rFonts w:hint="eastAsia"/>
          <w:b/>
          <w:u w:val="single"/>
        </w:rPr>
        <w:t xml:space="preserve">　　　　　　　　　　　　　　</w:t>
      </w:r>
    </w:p>
    <w:p w:rsidR="004E70B1" w:rsidRPr="009907CF" w:rsidRDefault="004E70B1">
      <w:pPr>
        <w:rPr>
          <w:b/>
        </w:rPr>
      </w:pPr>
    </w:p>
    <w:p w:rsidR="00C04CA2" w:rsidRPr="009907CF" w:rsidRDefault="0028564E" w:rsidP="00D1770E">
      <w:pPr>
        <w:rPr>
          <w:b/>
          <w:u w:val="single"/>
        </w:rPr>
      </w:pPr>
      <w:r w:rsidRPr="009907CF">
        <w:rPr>
          <w:rFonts w:hint="eastAsia"/>
          <w:b/>
          <w:u w:val="single"/>
        </w:rPr>
        <w:t xml:space="preserve">　　　　　　　　　　　　　　</w:t>
      </w:r>
    </w:p>
    <w:p w:rsidR="00C04CA2" w:rsidRPr="009907CF" w:rsidRDefault="00C04CA2" w:rsidP="00D1770E">
      <w:pPr>
        <w:rPr>
          <w:b/>
          <w:u w:val="single"/>
        </w:rPr>
      </w:pPr>
    </w:p>
    <w:p w:rsidR="0028564E" w:rsidRPr="009907CF" w:rsidRDefault="0028564E" w:rsidP="00D1770E">
      <w:pPr>
        <w:rPr>
          <w:b/>
          <w:u w:val="single"/>
        </w:rPr>
      </w:pPr>
      <w:r w:rsidRPr="009907CF">
        <w:rPr>
          <w:rFonts w:hint="eastAsia"/>
          <w:b/>
          <w:u w:val="single"/>
        </w:rPr>
        <w:t xml:space="preserve">　　　　　　　　　　　　　　</w:t>
      </w:r>
    </w:p>
    <w:p w:rsidR="0028564E" w:rsidRPr="009907CF" w:rsidRDefault="0028564E" w:rsidP="00D1770E">
      <w:pPr>
        <w:rPr>
          <w:b/>
          <w:u w:val="single"/>
        </w:rPr>
      </w:pPr>
    </w:p>
    <w:p w:rsidR="0028564E" w:rsidRPr="009907CF" w:rsidRDefault="0028564E" w:rsidP="00D1770E">
      <w:pPr>
        <w:rPr>
          <w:b/>
          <w:u w:val="single"/>
        </w:rPr>
      </w:pPr>
      <w:r w:rsidRPr="009907CF">
        <w:rPr>
          <w:rFonts w:hint="eastAsia"/>
          <w:b/>
        </w:rPr>
        <w:t xml:space="preserve">　　　　　　　　　　　　　　　　　　　　　　</w:t>
      </w:r>
      <w:r w:rsidRPr="009907CF">
        <w:rPr>
          <w:rFonts w:hint="eastAsia"/>
          <w:b/>
          <w:u w:val="single"/>
        </w:rPr>
        <w:t xml:space="preserve">　　　　　　　　　　　　　　</w:t>
      </w:r>
    </w:p>
    <w:p w:rsidR="0028564E" w:rsidRPr="009907CF" w:rsidRDefault="0028564E" w:rsidP="00D1770E">
      <w:pPr>
        <w:rPr>
          <w:b/>
          <w:u w:val="single"/>
        </w:rPr>
      </w:pPr>
    </w:p>
    <w:p w:rsidR="0028564E" w:rsidRPr="009907CF" w:rsidRDefault="0028564E" w:rsidP="00D1770E">
      <w:pPr>
        <w:rPr>
          <w:b/>
          <w:u w:val="single"/>
        </w:rPr>
      </w:pPr>
      <w:r w:rsidRPr="009907CF">
        <w:rPr>
          <w:rFonts w:hint="eastAsia"/>
          <w:b/>
        </w:rPr>
        <w:t xml:space="preserve">　　　　　　　　　　　　　　　　　　　　　　</w:t>
      </w:r>
      <w:r w:rsidRPr="009907CF">
        <w:rPr>
          <w:rFonts w:hint="eastAsia"/>
          <w:b/>
          <w:u w:val="single"/>
        </w:rPr>
        <w:t xml:space="preserve">　　　　　　　　　　　　　　</w:t>
      </w:r>
    </w:p>
    <w:p w:rsidR="0028564E" w:rsidRPr="009907CF" w:rsidRDefault="00524DF2" w:rsidP="00D1770E">
      <w:pPr>
        <w:rPr>
          <w:b/>
          <w:noProof/>
          <w:u w:val="single"/>
        </w:rPr>
      </w:pPr>
      <w:r w:rsidRPr="009907CF">
        <w:rPr>
          <w:b/>
          <w:noProof/>
          <w:u w:val="single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2947670</wp:posOffset>
            </wp:positionV>
            <wp:extent cx="4743450" cy="3276600"/>
            <wp:effectExtent l="0" t="0" r="0" b="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8EC" w:rsidRPr="009907CF">
        <w:rPr>
          <w:b/>
          <w:noProof/>
          <w:u w:val="single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273685</wp:posOffset>
            </wp:positionV>
            <wp:extent cx="4778375" cy="2571750"/>
            <wp:effectExtent l="0" t="0" r="3175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64E" w:rsidRPr="009907CF">
        <w:rPr>
          <w:rFonts w:hint="eastAsia"/>
          <w:b/>
        </w:rPr>
        <w:t>3</w:t>
      </w:r>
      <w:r w:rsidR="004E7E28" w:rsidRPr="009907CF">
        <w:rPr>
          <w:rFonts w:hint="eastAsia"/>
          <w:b/>
        </w:rPr>
        <w:t>.</w:t>
      </w:r>
      <w:r w:rsidR="0028564E" w:rsidRPr="009907CF">
        <w:rPr>
          <w:rFonts w:hint="eastAsia"/>
          <w:b/>
          <w:noProof/>
        </w:rPr>
        <w:t>しりとりです。イラストをみて、</w:t>
      </w:r>
      <w:r w:rsidR="00275164" w:rsidRPr="009907CF">
        <w:rPr>
          <w:rFonts w:hint="eastAsia"/>
          <w:b/>
          <w:noProof/>
        </w:rPr>
        <w:t>ひらがなを</w:t>
      </w:r>
      <w:r w:rsidR="0028564E" w:rsidRPr="009907CF">
        <w:rPr>
          <w:rFonts w:hint="eastAsia"/>
          <w:b/>
          <w:noProof/>
        </w:rPr>
        <w:t>かきましょう。</w:t>
      </w:r>
    </w:p>
    <w:p w:rsidR="00871C90" w:rsidRPr="009907CF" w:rsidRDefault="00B16AE5" w:rsidP="00D1770E">
      <w:pPr>
        <w:rPr>
          <w:b/>
        </w:rPr>
      </w:pPr>
      <w:r w:rsidRPr="009907CF">
        <w:rPr>
          <w:rFonts w:hint="eastAsia"/>
          <w:b/>
        </w:rPr>
        <w:t>4</w:t>
      </w:r>
      <w:r w:rsidR="004E7E28" w:rsidRPr="009907CF">
        <w:rPr>
          <w:rFonts w:hint="eastAsia"/>
          <w:b/>
        </w:rPr>
        <w:t>.</w:t>
      </w:r>
      <w:r w:rsidR="00871C90" w:rsidRPr="009907CF">
        <w:rPr>
          <w:rFonts w:hint="eastAsia"/>
          <w:b/>
        </w:rPr>
        <w:t xml:space="preserve">　あいさつをか</w:t>
      </w:r>
      <w:r w:rsidR="009907CF" w:rsidRPr="009907CF">
        <w:rPr>
          <w:rFonts w:hint="eastAsia"/>
          <w:b/>
        </w:rPr>
        <w:t>きましょう</w:t>
      </w:r>
      <w:r w:rsidR="00871C90" w:rsidRPr="009907CF">
        <w:rPr>
          <w:rFonts w:hint="eastAsia"/>
          <w:b/>
        </w:rPr>
        <w:t>。</w:t>
      </w:r>
    </w:p>
    <w:p w:rsidR="00871C90" w:rsidRPr="009907CF" w:rsidRDefault="00871C90" w:rsidP="00D1770E">
      <w:pPr>
        <w:rPr>
          <w:b/>
        </w:rPr>
      </w:pPr>
    </w:p>
    <w:p w:rsidR="00871C90" w:rsidRPr="009907CF" w:rsidRDefault="00871C90" w:rsidP="00871C90">
      <w:pPr>
        <w:pStyle w:val="af"/>
        <w:numPr>
          <w:ilvl w:val="0"/>
          <w:numId w:val="1"/>
        </w:numPr>
        <w:ind w:leftChars="0"/>
      </w:pPr>
      <w:r w:rsidRPr="009907CF">
        <w:rPr>
          <w:rFonts w:hint="eastAsia"/>
        </w:rPr>
        <w:t>おはようございます</w:t>
      </w:r>
      <w:r w:rsidR="008A0543" w:rsidRPr="009907CF">
        <w:rPr>
          <w:rFonts w:hint="eastAsia"/>
        </w:rPr>
        <w:t xml:space="preserve">　</w:t>
      </w:r>
      <w:r w:rsidRPr="009907CF">
        <w:rPr>
          <w:rFonts w:hint="eastAsia"/>
        </w:rPr>
        <w:t>→</w:t>
      </w:r>
      <w:r w:rsidRPr="009907CF">
        <w:rPr>
          <w:rFonts w:hint="eastAsia"/>
          <w:u w:val="single"/>
        </w:rPr>
        <w:t xml:space="preserve">　　　　　　　　　　　　　　　　　　　　　　　　</w:t>
      </w:r>
    </w:p>
    <w:p w:rsidR="00871C90" w:rsidRPr="009907CF" w:rsidRDefault="00871C90" w:rsidP="00871C90">
      <w:pPr>
        <w:pStyle w:val="af"/>
        <w:numPr>
          <w:ilvl w:val="0"/>
          <w:numId w:val="1"/>
        </w:numPr>
        <w:ind w:leftChars="0"/>
      </w:pPr>
      <w:r w:rsidRPr="009907CF">
        <w:rPr>
          <w:rFonts w:hint="eastAsia"/>
        </w:rPr>
        <w:t xml:space="preserve">こんにちは　　　　</w:t>
      </w:r>
      <w:r w:rsidR="008A0543" w:rsidRPr="009907CF">
        <w:rPr>
          <w:rFonts w:hint="eastAsia"/>
        </w:rPr>
        <w:t xml:space="preserve">　</w:t>
      </w:r>
      <w:r w:rsidRPr="009907CF">
        <w:rPr>
          <w:rFonts w:hint="eastAsia"/>
        </w:rPr>
        <w:t>→</w:t>
      </w:r>
      <w:r w:rsidRPr="009907CF">
        <w:rPr>
          <w:rFonts w:hint="eastAsia"/>
          <w:u w:val="single"/>
        </w:rPr>
        <w:t xml:space="preserve">　　　　　　　　　　　　　　　　　　　　　　　　</w:t>
      </w:r>
    </w:p>
    <w:p w:rsidR="00871C90" w:rsidRPr="009907CF" w:rsidRDefault="00871C90" w:rsidP="00871C90">
      <w:pPr>
        <w:pStyle w:val="af"/>
        <w:numPr>
          <w:ilvl w:val="0"/>
          <w:numId w:val="1"/>
        </w:numPr>
        <w:ind w:leftChars="0"/>
      </w:pPr>
      <w:r w:rsidRPr="009907CF">
        <w:rPr>
          <w:rFonts w:ascii="ＭＳ 明朝" w:eastAsia="ＭＳ 明朝" w:hAnsi="ＭＳ 明朝" w:cs="ＭＳ 明朝" w:hint="eastAsia"/>
        </w:rPr>
        <w:t xml:space="preserve">こんばんは　　　</w:t>
      </w:r>
      <w:r w:rsidR="008A0543" w:rsidRPr="009907CF">
        <w:rPr>
          <w:rFonts w:ascii="ＭＳ 明朝" w:eastAsia="ＭＳ 明朝" w:hAnsi="ＭＳ 明朝" w:cs="ＭＳ 明朝" w:hint="eastAsia"/>
        </w:rPr>
        <w:t xml:space="preserve">　</w:t>
      </w:r>
      <w:r w:rsidRPr="009907CF">
        <w:rPr>
          <w:rFonts w:ascii="ＭＳ 明朝" w:eastAsia="ＭＳ 明朝" w:hAnsi="ＭＳ 明朝" w:cs="ＭＳ 明朝" w:hint="eastAsia"/>
        </w:rPr>
        <w:t xml:space="preserve">　</w:t>
      </w:r>
      <w:r w:rsidRPr="009907CF">
        <w:rPr>
          <w:rFonts w:hint="eastAsia"/>
        </w:rPr>
        <w:t>→</w:t>
      </w:r>
      <w:r w:rsidRPr="009907CF">
        <w:rPr>
          <w:rFonts w:hint="eastAsia"/>
          <w:u w:val="single"/>
        </w:rPr>
        <w:t xml:space="preserve">　　　　　　　　　　　　　　　　　　　　　　　　</w:t>
      </w:r>
    </w:p>
    <w:p w:rsidR="00871C90" w:rsidRPr="009907CF" w:rsidRDefault="00871C90" w:rsidP="00871C90">
      <w:pPr>
        <w:pStyle w:val="af"/>
        <w:numPr>
          <w:ilvl w:val="0"/>
          <w:numId w:val="1"/>
        </w:numPr>
        <w:ind w:leftChars="0"/>
      </w:pPr>
      <w:r w:rsidRPr="009907CF">
        <w:rPr>
          <w:rFonts w:hint="eastAsia"/>
        </w:rPr>
        <w:t xml:space="preserve">さようなら　　　</w:t>
      </w:r>
      <w:r w:rsidR="008A0543" w:rsidRPr="009907CF">
        <w:rPr>
          <w:rFonts w:hint="eastAsia"/>
        </w:rPr>
        <w:t xml:space="preserve">　</w:t>
      </w:r>
      <w:r w:rsidRPr="009907CF">
        <w:rPr>
          <w:rFonts w:hint="eastAsia"/>
        </w:rPr>
        <w:t xml:space="preserve">　→</w:t>
      </w:r>
      <w:r w:rsidRPr="009907CF">
        <w:rPr>
          <w:rFonts w:hint="eastAsia"/>
          <w:u w:val="single"/>
        </w:rPr>
        <w:t xml:space="preserve">　　　　　　　　　　　　　　　　　　　　　　　　</w:t>
      </w:r>
    </w:p>
    <w:p w:rsidR="00871C90" w:rsidRPr="009907CF" w:rsidRDefault="00871C90" w:rsidP="00871C90">
      <w:pPr>
        <w:pStyle w:val="af"/>
        <w:numPr>
          <w:ilvl w:val="0"/>
          <w:numId w:val="1"/>
        </w:numPr>
        <w:ind w:leftChars="0"/>
      </w:pPr>
      <w:r w:rsidRPr="009907CF">
        <w:rPr>
          <w:rFonts w:hint="eastAsia"/>
        </w:rPr>
        <w:t>ありがとうございます→</w:t>
      </w:r>
      <w:r w:rsidR="008A0543" w:rsidRPr="009907CF">
        <w:rPr>
          <w:rFonts w:hint="eastAsia"/>
          <w:u w:val="single"/>
        </w:rPr>
        <w:t xml:space="preserve">　　　　　　　　　　　　　　　　　　　　　　　</w:t>
      </w:r>
    </w:p>
    <w:p w:rsidR="00871C90" w:rsidRPr="009907CF" w:rsidRDefault="008A0543" w:rsidP="006C17C1">
      <w:pPr>
        <w:pStyle w:val="af"/>
        <w:numPr>
          <w:ilvl w:val="0"/>
          <w:numId w:val="1"/>
        </w:numPr>
        <w:ind w:leftChars="0"/>
      </w:pPr>
      <w:r w:rsidRPr="009907CF">
        <w:rPr>
          <w:rFonts w:hint="eastAsia"/>
        </w:rPr>
        <w:t>ごめんなさい　　　　→</w:t>
      </w:r>
      <w:r w:rsidRPr="009907CF">
        <w:rPr>
          <w:rFonts w:hint="eastAsia"/>
          <w:u w:val="single"/>
        </w:rPr>
        <w:t xml:space="preserve">　　　　　　　　　　　　　　　　　　　　　　　</w:t>
      </w:r>
    </w:p>
    <w:p w:rsidR="006C17C1" w:rsidRPr="009907CF" w:rsidRDefault="008A0543" w:rsidP="006C17C1">
      <w:pPr>
        <w:pStyle w:val="af"/>
        <w:numPr>
          <w:ilvl w:val="0"/>
          <w:numId w:val="1"/>
        </w:numPr>
        <w:ind w:leftChars="0"/>
      </w:pPr>
      <w:r w:rsidRPr="009907CF">
        <w:rPr>
          <w:rFonts w:hint="eastAsia"/>
        </w:rPr>
        <w:t>すみません　　　　　→</w:t>
      </w:r>
      <w:r w:rsidRPr="009907CF">
        <w:rPr>
          <w:rFonts w:hint="eastAsia"/>
          <w:u w:val="single"/>
        </w:rPr>
        <w:t xml:space="preserve">　　　　　　　　　　　　　　　　　　　　　　　</w:t>
      </w:r>
    </w:p>
    <w:p w:rsidR="006C17C1" w:rsidRPr="009907CF" w:rsidRDefault="008A0543" w:rsidP="006C17C1">
      <w:pPr>
        <w:pStyle w:val="af"/>
        <w:numPr>
          <w:ilvl w:val="0"/>
          <w:numId w:val="1"/>
        </w:numPr>
        <w:ind w:leftChars="0"/>
      </w:pPr>
      <w:r w:rsidRPr="009907CF">
        <w:rPr>
          <w:rFonts w:hint="eastAsia"/>
        </w:rPr>
        <w:t>はじめまして　　　　→</w:t>
      </w:r>
      <w:r w:rsidRPr="009907CF">
        <w:rPr>
          <w:rFonts w:hint="eastAsia"/>
          <w:u w:val="single"/>
        </w:rPr>
        <w:t xml:space="preserve">　　　　　　　　　　　　　　　　　　　　　　　</w:t>
      </w:r>
    </w:p>
    <w:p w:rsidR="006C17C1" w:rsidRPr="009907CF" w:rsidRDefault="006C17C1" w:rsidP="00D1770E">
      <w:pPr>
        <w:rPr>
          <w:b/>
        </w:rPr>
      </w:pPr>
    </w:p>
    <w:p w:rsidR="00AF738E" w:rsidRPr="009907CF" w:rsidRDefault="006C17C1" w:rsidP="00D1770E">
      <w:pPr>
        <w:rPr>
          <w:b/>
          <w:u w:val="single"/>
        </w:rPr>
      </w:pPr>
      <w:r w:rsidRPr="009907CF">
        <w:rPr>
          <w:b/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588010</wp:posOffset>
            </wp:positionV>
            <wp:extent cx="4743450" cy="3067050"/>
            <wp:effectExtent l="0" t="0" r="0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6AE5" w:rsidRPr="009907CF">
        <w:rPr>
          <w:rFonts w:hint="eastAsia"/>
          <w:b/>
        </w:rPr>
        <w:t>5</w:t>
      </w:r>
      <w:r w:rsidR="004E7E28" w:rsidRPr="009907CF">
        <w:rPr>
          <w:rFonts w:hint="eastAsia"/>
          <w:b/>
        </w:rPr>
        <w:t>.</w:t>
      </w:r>
      <w:r w:rsidR="00B16AE5" w:rsidRPr="009907CF">
        <w:rPr>
          <w:rFonts w:hint="eastAsia"/>
          <w:b/>
        </w:rPr>
        <w:t>これはなんですか。</w:t>
      </w:r>
      <w:r w:rsidR="007B6FF3" w:rsidRPr="009907CF">
        <w:rPr>
          <w:rFonts w:hint="eastAsia"/>
          <w:b/>
          <w:noProof/>
        </w:rPr>
        <w:t>イラストをみて、ひらがなをかきましょう。</w:t>
      </w:r>
    </w:p>
    <w:p w:rsidR="004E27D9" w:rsidRPr="009907CF" w:rsidRDefault="003F258C" w:rsidP="00D1770E">
      <w:pPr>
        <w:rPr>
          <w:b/>
        </w:rPr>
      </w:pPr>
      <w:r w:rsidRPr="009907CF">
        <w:rPr>
          <w:b/>
          <w:noProof/>
        </w:rPr>
        <w:lastRenderedPageBreak/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321310</wp:posOffset>
            </wp:positionV>
            <wp:extent cx="4707255" cy="4933950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7D9" w:rsidRPr="009907CF">
        <w:rPr>
          <w:rFonts w:hint="eastAsia"/>
          <w:b/>
        </w:rPr>
        <w:t>6</w:t>
      </w:r>
      <w:r w:rsidR="004E7E28" w:rsidRPr="009907CF">
        <w:rPr>
          <w:rFonts w:hint="eastAsia"/>
          <w:b/>
        </w:rPr>
        <w:t>.</w:t>
      </w:r>
      <w:r w:rsidR="00E340C3" w:rsidRPr="009907CF">
        <w:rPr>
          <w:rFonts w:hint="eastAsia"/>
          <w:b/>
        </w:rPr>
        <w:t>カタカナを</w:t>
      </w:r>
      <w:r w:rsidR="004E27D9" w:rsidRPr="009907CF">
        <w:rPr>
          <w:rFonts w:hint="eastAsia"/>
          <w:b/>
        </w:rPr>
        <w:t>かきましょう。</w:t>
      </w:r>
    </w:p>
    <w:p w:rsidR="004E27D9" w:rsidRPr="009907CF" w:rsidRDefault="004E27D9" w:rsidP="00D1770E">
      <w:pPr>
        <w:rPr>
          <w:b/>
        </w:rPr>
      </w:pPr>
      <w:r w:rsidRPr="009907CF">
        <w:rPr>
          <w:rFonts w:hint="eastAsia"/>
          <w:b/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54610</wp:posOffset>
            </wp:positionV>
            <wp:extent cx="4193540" cy="6105525"/>
            <wp:effectExtent l="0" t="0" r="0" b="952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4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27D9" w:rsidRPr="009907CF" w:rsidRDefault="004E27D9" w:rsidP="00D1770E">
      <w:pPr>
        <w:rPr>
          <w:b/>
        </w:rPr>
      </w:pPr>
    </w:p>
    <w:p w:rsidR="004E27D9" w:rsidRPr="009907CF" w:rsidRDefault="004E27D9" w:rsidP="00D1770E">
      <w:pPr>
        <w:rPr>
          <w:b/>
        </w:rPr>
      </w:pPr>
    </w:p>
    <w:p w:rsidR="004E27D9" w:rsidRPr="009907CF" w:rsidRDefault="004E27D9" w:rsidP="00D1770E">
      <w:pPr>
        <w:rPr>
          <w:b/>
        </w:rPr>
      </w:pPr>
    </w:p>
    <w:p w:rsidR="003F258C" w:rsidRPr="009907CF" w:rsidRDefault="003F258C" w:rsidP="00D1770E">
      <w:pPr>
        <w:rPr>
          <w:b/>
        </w:rPr>
      </w:pPr>
    </w:p>
    <w:p w:rsidR="003F258C" w:rsidRPr="009907CF" w:rsidRDefault="003F258C" w:rsidP="00D1770E">
      <w:pPr>
        <w:rPr>
          <w:b/>
        </w:rPr>
      </w:pPr>
    </w:p>
    <w:p w:rsidR="003F258C" w:rsidRPr="009907CF" w:rsidRDefault="003F258C" w:rsidP="00D1770E">
      <w:pPr>
        <w:rPr>
          <w:b/>
        </w:rPr>
      </w:pPr>
    </w:p>
    <w:p w:rsidR="003F258C" w:rsidRPr="009907CF" w:rsidRDefault="003F258C" w:rsidP="00D1770E">
      <w:pPr>
        <w:rPr>
          <w:b/>
        </w:rPr>
      </w:pPr>
    </w:p>
    <w:p w:rsidR="003F258C" w:rsidRPr="009907CF" w:rsidRDefault="003F258C" w:rsidP="00D1770E">
      <w:pPr>
        <w:rPr>
          <w:b/>
        </w:rPr>
      </w:pPr>
    </w:p>
    <w:p w:rsidR="003F258C" w:rsidRPr="009907CF" w:rsidRDefault="003F258C" w:rsidP="00D1770E">
      <w:pPr>
        <w:rPr>
          <w:b/>
        </w:rPr>
      </w:pPr>
    </w:p>
    <w:p w:rsidR="003F258C" w:rsidRPr="009907CF" w:rsidRDefault="003F258C" w:rsidP="00D1770E">
      <w:pPr>
        <w:rPr>
          <w:b/>
        </w:rPr>
      </w:pPr>
    </w:p>
    <w:p w:rsidR="003F258C" w:rsidRPr="009907CF" w:rsidRDefault="003F258C" w:rsidP="00D1770E">
      <w:pPr>
        <w:rPr>
          <w:b/>
        </w:rPr>
      </w:pPr>
    </w:p>
    <w:p w:rsidR="003F258C" w:rsidRPr="009907CF" w:rsidRDefault="003F258C" w:rsidP="00D1770E">
      <w:pPr>
        <w:rPr>
          <w:b/>
        </w:rPr>
      </w:pPr>
    </w:p>
    <w:p w:rsidR="003F258C" w:rsidRPr="009907CF" w:rsidRDefault="003F258C" w:rsidP="00D1770E">
      <w:pPr>
        <w:rPr>
          <w:b/>
        </w:rPr>
      </w:pPr>
    </w:p>
    <w:p w:rsidR="003F258C" w:rsidRPr="009907CF" w:rsidRDefault="003F258C" w:rsidP="00D1770E">
      <w:pPr>
        <w:rPr>
          <w:b/>
        </w:rPr>
      </w:pPr>
    </w:p>
    <w:p w:rsidR="003F258C" w:rsidRPr="009907CF" w:rsidRDefault="003F258C" w:rsidP="00D1770E">
      <w:pPr>
        <w:rPr>
          <w:b/>
        </w:rPr>
      </w:pPr>
    </w:p>
    <w:p w:rsidR="003F258C" w:rsidRPr="009907CF" w:rsidRDefault="003F258C" w:rsidP="00D1770E">
      <w:pPr>
        <w:rPr>
          <w:b/>
        </w:rPr>
      </w:pPr>
    </w:p>
    <w:p w:rsidR="003F258C" w:rsidRPr="009907CF" w:rsidRDefault="003F258C" w:rsidP="00D1770E">
      <w:pPr>
        <w:rPr>
          <w:b/>
        </w:rPr>
      </w:pPr>
    </w:p>
    <w:p w:rsidR="003F258C" w:rsidRPr="009907CF" w:rsidRDefault="003F258C" w:rsidP="00D1770E">
      <w:pPr>
        <w:rPr>
          <w:b/>
        </w:rPr>
      </w:pPr>
    </w:p>
    <w:p w:rsidR="003F258C" w:rsidRPr="009907CF" w:rsidRDefault="003F258C" w:rsidP="00D1770E">
      <w:pPr>
        <w:rPr>
          <w:b/>
        </w:rPr>
      </w:pPr>
    </w:p>
    <w:p w:rsidR="003F258C" w:rsidRPr="009907CF" w:rsidRDefault="003F258C" w:rsidP="00D1770E">
      <w:pPr>
        <w:rPr>
          <w:b/>
        </w:rPr>
      </w:pPr>
    </w:p>
    <w:p w:rsidR="003F258C" w:rsidRPr="009907CF" w:rsidRDefault="003F258C" w:rsidP="00D1770E">
      <w:pPr>
        <w:rPr>
          <w:b/>
        </w:rPr>
      </w:pPr>
    </w:p>
    <w:p w:rsidR="003F258C" w:rsidRPr="009907CF" w:rsidRDefault="003F258C" w:rsidP="00D1770E">
      <w:pPr>
        <w:rPr>
          <w:b/>
        </w:rPr>
      </w:pPr>
    </w:p>
    <w:p w:rsidR="003F258C" w:rsidRPr="009907CF" w:rsidRDefault="003F258C" w:rsidP="00D1770E">
      <w:pPr>
        <w:rPr>
          <w:b/>
        </w:rPr>
      </w:pPr>
    </w:p>
    <w:p w:rsidR="003F258C" w:rsidRPr="009907CF" w:rsidRDefault="003F258C" w:rsidP="00D1770E">
      <w:pPr>
        <w:rPr>
          <w:b/>
        </w:rPr>
      </w:pPr>
    </w:p>
    <w:p w:rsidR="003F258C" w:rsidRPr="009907CF" w:rsidRDefault="003F258C" w:rsidP="00D1770E">
      <w:pPr>
        <w:rPr>
          <w:b/>
        </w:rPr>
      </w:pPr>
    </w:p>
    <w:p w:rsidR="003F258C" w:rsidRPr="009907CF" w:rsidRDefault="003F258C" w:rsidP="00D1770E">
      <w:pPr>
        <w:rPr>
          <w:b/>
        </w:rPr>
      </w:pPr>
    </w:p>
    <w:p w:rsidR="003F258C" w:rsidRPr="009907CF" w:rsidRDefault="003F258C" w:rsidP="00D1770E">
      <w:pPr>
        <w:rPr>
          <w:b/>
        </w:rPr>
      </w:pPr>
    </w:p>
    <w:p w:rsidR="003F258C" w:rsidRPr="009907CF" w:rsidRDefault="003F258C" w:rsidP="00D1770E">
      <w:pPr>
        <w:rPr>
          <w:b/>
        </w:rPr>
      </w:pPr>
    </w:p>
    <w:p w:rsidR="003F258C" w:rsidRPr="009907CF" w:rsidRDefault="003F258C" w:rsidP="00D1770E">
      <w:pPr>
        <w:rPr>
          <w:b/>
        </w:rPr>
      </w:pPr>
    </w:p>
    <w:p w:rsidR="003F258C" w:rsidRPr="009907CF" w:rsidRDefault="003F258C" w:rsidP="00D1770E">
      <w:pPr>
        <w:rPr>
          <w:b/>
        </w:rPr>
      </w:pPr>
    </w:p>
    <w:p w:rsidR="003F258C" w:rsidRPr="009907CF" w:rsidRDefault="003F258C" w:rsidP="00D1770E">
      <w:pPr>
        <w:rPr>
          <w:b/>
        </w:rPr>
      </w:pPr>
    </w:p>
    <w:p w:rsidR="003F258C" w:rsidRPr="009907CF" w:rsidRDefault="003F258C" w:rsidP="00D1770E">
      <w:pPr>
        <w:rPr>
          <w:b/>
        </w:rPr>
      </w:pPr>
    </w:p>
    <w:p w:rsidR="00524DF2" w:rsidRPr="009907CF" w:rsidRDefault="00524DF2" w:rsidP="00524DF2">
      <w:pPr>
        <w:rPr>
          <w:b/>
        </w:rPr>
      </w:pPr>
      <w:r w:rsidRPr="009907CF">
        <w:rPr>
          <w:rFonts w:hint="eastAsia"/>
          <w:b/>
        </w:rPr>
        <w:lastRenderedPageBreak/>
        <w:t>7</w:t>
      </w:r>
      <w:r w:rsidR="004E7E28" w:rsidRPr="009907CF">
        <w:rPr>
          <w:rFonts w:hint="eastAsia"/>
          <w:b/>
        </w:rPr>
        <w:t>.</w:t>
      </w:r>
      <w:r w:rsidRPr="009907CF">
        <w:rPr>
          <w:rFonts w:hint="eastAsia"/>
          <w:b/>
        </w:rPr>
        <w:t>どんなことばがありますか。みつけたことばをかきましょう。</w:t>
      </w:r>
    </w:p>
    <w:p w:rsidR="003F258C" w:rsidRPr="009907CF" w:rsidRDefault="00524DF2" w:rsidP="00D1770E">
      <w:pPr>
        <w:rPr>
          <w:b/>
        </w:rPr>
      </w:pPr>
      <w:r w:rsidRPr="009907CF">
        <w:rPr>
          <w:b/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140335</wp:posOffset>
            </wp:positionV>
            <wp:extent cx="2981325" cy="2957195"/>
            <wp:effectExtent l="0" t="0" r="9525" b="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258C" w:rsidRPr="009907CF" w:rsidRDefault="003F258C" w:rsidP="00D1770E">
      <w:pPr>
        <w:rPr>
          <w:b/>
        </w:rPr>
      </w:pPr>
    </w:p>
    <w:p w:rsidR="00B46EC9" w:rsidRPr="009907CF" w:rsidRDefault="00B46EC9" w:rsidP="00D1770E">
      <w:pPr>
        <w:rPr>
          <w:b/>
        </w:rPr>
      </w:pPr>
    </w:p>
    <w:p w:rsidR="00B46EC9" w:rsidRPr="009907CF" w:rsidRDefault="00B46EC9" w:rsidP="00D1770E">
      <w:pPr>
        <w:rPr>
          <w:b/>
        </w:rPr>
      </w:pPr>
    </w:p>
    <w:p w:rsidR="00524DF2" w:rsidRPr="009907CF" w:rsidRDefault="00524DF2" w:rsidP="00D1770E">
      <w:pPr>
        <w:rPr>
          <w:b/>
        </w:rPr>
      </w:pPr>
    </w:p>
    <w:p w:rsidR="00524DF2" w:rsidRPr="009907CF" w:rsidRDefault="00524DF2" w:rsidP="00D1770E">
      <w:pPr>
        <w:rPr>
          <w:b/>
        </w:rPr>
      </w:pPr>
    </w:p>
    <w:p w:rsidR="00524DF2" w:rsidRPr="009907CF" w:rsidRDefault="00524DF2" w:rsidP="00D1770E">
      <w:pPr>
        <w:rPr>
          <w:b/>
        </w:rPr>
      </w:pPr>
    </w:p>
    <w:p w:rsidR="00524DF2" w:rsidRPr="009907CF" w:rsidRDefault="00524DF2" w:rsidP="00D1770E">
      <w:pPr>
        <w:rPr>
          <w:b/>
        </w:rPr>
      </w:pPr>
    </w:p>
    <w:p w:rsidR="00524DF2" w:rsidRPr="009907CF" w:rsidRDefault="00524DF2" w:rsidP="00D1770E">
      <w:pPr>
        <w:rPr>
          <w:b/>
        </w:rPr>
      </w:pPr>
    </w:p>
    <w:p w:rsidR="00524DF2" w:rsidRPr="009907CF" w:rsidRDefault="00524DF2" w:rsidP="00D1770E">
      <w:pPr>
        <w:rPr>
          <w:b/>
        </w:rPr>
      </w:pPr>
    </w:p>
    <w:p w:rsidR="00524DF2" w:rsidRPr="009907CF" w:rsidRDefault="00524DF2" w:rsidP="00D1770E">
      <w:pPr>
        <w:rPr>
          <w:b/>
        </w:rPr>
      </w:pPr>
    </w:p>
    <w:p w:rsidR="00524DF2" w:rsidRPr="009907CF" w:rsidRDefault="00524DF2" w:rsidP="00D1770E">
      <w:pPr>
        <w:rPr>
          <w:b/>
        </w:rPr>
      </w:pPr>
    </w:p>
    <w:p w:rsidR="00524DF2" w:rsidRPr="009907CF" w:rsidRDefault="00524DF2" w:rsidP="00D1770E">
      <w:pPr>
        <w:rPr>
          <w:b/>
        </w:rPr>
      </w:pPr>
    </w:p>
    <w:p w:rsidR="00524DF2" w:rsidRPr="009907CF" w:rsidRDefault="00524DF2" w:rsidP="00D1770E">
      <w:pPr>
        <w:rPr>
          <w:b/>
        </w:rPr>
      </w:pPr>
    </w:p>
    <w:p w:rsidR="00524DF2" w:rsidRPr="009907CF" w:rsidRDefault="00524DF2" w:rsidP="00D1770E">
      <w:pPr>
        <w:rPr>
          <w:b/>
        </w:rPr>
      </w:pPr>
    </w:p>
    <w:p w:rsidR="0051552A" w:rsidRPr="009907CF" w:rsidRDefault="0051552A" w:rsidP="00D1770E">
      <w:pPr>
        <w:rPr>
          <w:b/>
        </w:rPr>
      </w:pPr>
    </w:p>
    <w:p w:rsidR="00524DF2" w:rsidRPr="009907CF" w:rsidRDefault="00524DF2" w:rsidP="00524DF2">
      <w:pPr>
        <w:rPr>
          <w:u w:val="single"/>
        </w:rPr>
      </w:pPr>
      <w:r w:rsidRPr="009907CF">
        <w:rPr>
          <w:rFonts w:hint="eastAsia"/>
          <w:u w:val="single"/>
        </w:rPr>
        <w:t xml:space="preserve">れい）テレビ　　　　　　　　　</w:t>
      </w:r>
    </w:p>
    <w:p w:rsidR="00524DF2" w:rsidRPr="009907CF" w:rsidRDefault="00524DF2" w:rsidP="00524DF2">
      <w:pPr>
        <w:rPr>
          <w:b/>
          <w:u w:val="single"/>
        </w:rPr>
      </w:pPr>
      <w:r w:rsidRPr="009907CF">
        <w:rPr>
          <w:rFonts w:hint="eastAsia"/>
          <w:b/>
          <w:u w:val="single"/>
        </w:rPr>
        <w:t xml:space="preserve">　　　　　　　　　　　　　　　</w:t>
      </w:r>
    </w:p>
    <w:p w:rsidR="00524DF2" w:rsidRPr="009907CF" w:rsidRDefault="00524DF2" w:rsidP="00524DF2">
      <w:pPr>
        <w:rPr>
          <w:b/>
          <w:u w:val="single"/>
        </w:rPr>
      </w:pPr>
      <w:r w:rsidRPr="009907CF">
        <w:rPr>
          <w:rFonts w:hint="eastAsia"/>
          <w:b/>
          <w:u w:val="single"/>
        </w:rPr>
        <w:t xml:space="preserve">　　　　　　　　　　　　　　　</w:t>
      </w:r>
    </w:p>
    <w:p w:rsidR="00524DF2" w:rsidRPr="009907CF" w:rsidRDefault="00524DF2" w:rsidP="00524DF2">
      <w:pPr>
        <w:rPr>
          <w:b/>
          <w:u w:val="single"/>
        </w:rPr>
      </w:pPr>
      <w:r w:rsidRPr="009907CF">
        <w:rPr>
          <w:rFonts w:hint="eastAsia"/>
          <w:b/>
          <w:u w:val="single"/>
        </w:rPr>
        <w:t xml:space="preserve">　　　　　　　　　　　　　　　</w:t>
      </w:r>
    </w:p>
    <w:p w:rsidR="00524DF2" w:rsidRPr="009907CF" w:rsidRDefault="00524DF2" w:rsidP="00524DF2">
      <w:pPr>
        <w:rPr>
          <w:b/>
          <w:u w:val="single"/>
        </w:rPr>
      </w:pPr>
      <w:r w:rsidRPr="009907CF">
        <w:rPr>
          <w:rFonts w:hint="eastAsia"/>
          <w:b/>
          <w:u w:val="single"/>
        </w:rPr>
        <w:t xml:space="preserve">　　　　　　　　　　　　　　　</w:t>
      </w:r>
    </w:p>
    <w:p w:rsidR="00524DF2" w:rsidRPr="009907CF" w:rsidRDefault="00524DF2" w:rsidP="00524DF2">
      <w:pPr>
        <w:rPr>
          <w:b/>
          <w:u w:val="single"/>
        </w:rPr>
      </w:pPr>
      <w:r w:rsidRPr="009907CF">
        <w:rPr>
          <w:rFonts w:hint="eastAsia"/>
          <w:b/>
          <w:u w:val="single"/>
        </w:rPr>
        <w:t xml:space="preserve">　　　　　　　　　　　　　　　</w:t>
      </w:r>
    </w:p>
    <w:p w:rsidR="00524DF2" w:rsidRPr="009907CF" w:rsidRDefault="00524DF2" w:rsidP="00524DF2">
      <w:pPr>
        <w:rPr>
          <w:b/>
          <w:u w:val="single"/>
        </w:rPr>
      </w:pPr>
      <w:r w:rsidRPr="009907CF">
        <w:rPr>
          <w:rFonts w:hint="eastAsia"/>
          <w:b/>
          <w:u w:val="single"/>
        </w:rPr>
        <w:t xml:space="preserve">　　　　　　　　　　　　　　　</w:t>
      </w:r>
    </w:p>
    <w:p w:rsidR="00524DF2" w:rsidRPr="009907CF" w:rsidRDefault="00524DF2" w:rsidP="00524DF2">
      <w:pPr>
        <w:rPr>
          <w:b/>
          <w:u w:val="single"/>
        </w:rPr>
      </w:pPr>
      <w:r w:rsidRPr="009907CF">
        <w:rPr>
          <w:rFonts w:hint="eastAsia"/>
          <w:b/>
          <w:u w:val="single"/>
        </w:rPr>
        <w:t xml:space="preserve">　　　　　　　　　　　　　　　</w:t>
      </w:r>
    </w:p>
    <w:p w:rsidR="00524DF2" w:rsidRPr="009907CF" w:rsidRDefault="00524DF2" w:rsidP="00524DF2">
      <w:pPr>
        <w:rPr>
          <w:b/>
          <w:u w:val="single"/>
        </w:rPr>
      </w:pPr>
      <w:r w:rsidRPr="009907CF">
        <w:rPr>
          <w:rFonts w:hint="eastAsia"/>
          <w:b/>
          <w:u w:val="single"/>
        </w:rPr>
        <w:t xml:space="preserve">　　　　　　　　　　　　　　　</w:t>
      </w:r>
    </w:p>
    <w:p w:rsidR="00524DF2" w:rsidRPr="009907CF" w:rsidRDefault="00524DF2" w:rsidP="00524DF2">
      <w:pPr>
        <w:rPr>
          <w:b/>
          <w:u w:val="single"/>
        </w:rPr>
      </w:pPr>
      <w:r w:rsidRPr="009907CF">
        <w:rPr>
          <w:rFonts w:hint="eastAsia"/>
          <w:b/>
          <w:u w:val="single"/>
        </w:rPr>
        <w:t xml:space="preserve">　　　　　　　　　　　　　　　</w:t>
      </w:r>
    </w:p>
    <w:p w:rsidR="00524DF2" w:rsidRPr="009907CF" w:rsidRDefault="00524DF2" w:rsidP="00D1770E">
      <w:pPr>
        <w:rPr>
          <w:b/>
        </w:rPr>
      </w:pPr>
    </w:p>
    <w:p w:rsidR="00524DF2" w:rsidRPr="009907CF" w:rsidRDefault="00524DF2" w:rsidP="00D1770E">
      <w:pPr>
        <w:rPr>
          <w:b/>
        </w:rPr>
      </w:pPr>
      <w:r w:rsidRPr="009907CF">
        <w:rPr>
          <w:rFonts w:hint="eastAsia"/>
          <w:b/>
        </w:rPr>
        <w:t>8</w:t>
      </w:r>
      <w:r w:rsidR="004E7E28" w:rsidRPr="009907CF">
        <w:rPr>
          <w:rFonts w:hint="eastAsia"/>
          <w:b/>
        </w:rPr>
        <w:t>.</w:t>
      </w:r>
      <w:r w:rsidR="00D86D60" w:rsidRPr="009907CF">
        <w:rPr>
          <w:rFonts w:hint="eastAsia"/>
          <w:b/>
          <w:noProof/>
        </w:rPr>
        <w:t xml:space="preserve"> </w:t>
      </w:r>
      <w:r w:rsidR="00465CFD" w:rsidRPr="009907CF">
        <w:rPr>
          <w:rFonts w:hint="eastAsia"/>
          <w:b/>
          <w:noProof/>
        </w:rPr>
        <w:t>ひらがな</w:t>
      </w:r>
      <w:r w:rsidR="00D86D60" w:rsidRPr="009907CF">
        <w:rPr>
          <w:rFonts w:hint="eastAsia"/>
          <w:b/>
          <w:noProof/>
        </w:rPr>
        <w:t>、</w:t>
      </w:r>
      <w:r w:rsidR="00C32F38" w:rsidRPr="009907CF">
        <w:rPr>
          <w:rFonts w:hint="eastAsia"/>
          <w:b/>
        </w:rPr>
        <w:t>カタカナを</w:t>
      </w:r>
      <w:r w:rsidR="00465CFD" w:rsidRPr="009907CF">
        <w:rPr>
          <w:rFonts w:hint="eastAsia"/>
          <w:b/>
        </w:rPr>
        <w:t>せんでむすび</w:t>
      </w:r>
      <w:r w:rsidRPr="009907CF">
        <w:rPr>
          <w:rFonts w:hint="eastAsia"/>
          <w:b/>
        </w:rPr>
        <w:t>ましょう。</w:t>
      </w:r>
    </w:p>
    <w:p w:rsidR="00465CFD" w:rsidRPr="009907CF" w:rsidRDefault="00465CFD" w:rsidP="00D1770E">
      <w:pPr>
        <w:rPr>
          <w:b/>
        </w:rPr>
      </w:pPr>
      <w:r w:rsidRPr="009907CF">
        <w:rPr>
          <w:rFonts w:hint="eastAsia"/>
          <w:b/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54610</wp:posOffset>
            </wp:positionV>
            <wp:extent cx="3184525" cy="3676650"/>
            <wp:effectExtent l="0" t="0" r="0" b="0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CFD" w:rsidRPr="009907CF" w:rsidRDefault="00465CFD" w:rsidP="00D1770E">
      <w:pPr>
        <w:rPr>
          <w:b/>
        </w:rPr>
      </w:pPr>
    </w:p>
    <w:p w:rsidR="00465CFD" w:rsidRPr="009907CF" w:rsidRDefault="00465CFD" w:rsidP="00D1770E">
      <w:pPr>
        <w:rPr>
          <w:b/>
        </w:rPr>
      </w:pPr>
    </w:p>
    <w:p w:rsidR="009543CE" w:rsidRPr="009907CF" w:rsidRDefault="009543CE" w:rsidP="00D1770E">
      <w:pPr>
        <w:rPr>
          <w:b/>
        </w:rPr>
      </w:pPr>
    </w:p>
    <w:p w:rsidR="00465CFD" w:rsidRPr="009907CF" w:rsidRDefault="00465CFD" w:rsidP="00D1770E">
      <w:pPr>
        <w:rPr>
          <w:b/>
        </w:rPr>
      </w:pPr>
    </w:p>
    <w:p w:rsidR="00465CFD" w:rsidRPr="009907CF" w:rsidRDefault="00465CFD" w:rsidP="00D1770E">
      <w:pPr>
        <w:rPr>
          <w:b/>
        </w:rPr>
      </w:pPr>
    </w:p>
    <w:p w:rsidR="00465CFD" w:rsidRPr="009907CF" w:rsidRDefault="00465CFD" w:rsidP="00D1770E">
      <w:pPr>
        <w:rPr>
          <w:b/>
        </w:rPr>
      </w:pPr>
    </w:p>
    <w:p w:rsidR="00465CFD" w:rsidRPr="009907CF" w:rsidRDefault="00465CFD" w:rsidP="00D1770E">
      <w:pPr>
        <w:rPr>
          <w:b/>
        </w:rPr>
      </w:pPr>
    </w:p>
    <w:p w:rsidR="00465CFD" w:rsidRPr="009907CF" w:rsidRDefault="00465CFD" w:rsidP="00D1770E">
      <w:pPr>
        <w:rPr>
          <w:b/>
        </w:rPr>
      </w:pPr>
    </w:p>
    <w:p w:rsidR="00465CFD" w:rsidRPr="009907CF" w:rsidRDefault="00465CFD" w:rsidP="00D1770E">
      <w:pPr>
        <w:rPr>
          <w:b/>
        </w:rPr>
      </w:pPr>
    </w:p>
    <w:p w:rsidR="00465CFD" w:rsidRPr="009907CF" w:rsidRDefault="00465CFD" w:rsidP="00D1770E">
      <w:pPr>
        <w:rPr>
          <w:b/>
        </w:rPr>
      </w:pPr>
    </w:p>
    <w:p w:rsidR="00465CFD" w:rsidRPr="009907CF" w:rsidRDefault="00465CFD" w:rsidP="00D1770E">
      <w:pPr>
        <w:rPr>
          <w:b/>
        </w:rPr>
      </w:pPr>
    </w:p>
    <w:p w:rsidR="00465CFD" w:rsidRPr="009907CF" w:rsidRDefault="00465CFD" w:rsidP="00D1770E">
      <w:pPr>
        <w:rPr>
          <w:b/>
        </w:rPr>
      </w:pPr>
    </w:p>
    <w:p w:rsidR="00465CFD" w:rsidRPr="009907CF" w:rsidRDefault="00465CFD" w:rsidP="00D1770E">
      <w:pPr>
        <w:rPr>
          <w:b/>
        </w:rPr>
      </w:pPr>
    </w:p>
    <w:p w:rsidR="00465CFD" w:rsidRPr="009907CF" w:rsidRDefault="00465CFD" w:rsidP="00D1770E">
      <w:pPr>
        <w:rPr>
          <w:b/>
        </w:rPr>
      </w:pPr>
    </w:p>
    <w:p w:rsidR="00465CFD" w:rsidRPr="009907CF" w:rsidRDefault="00465CFD" w:rsidP="00D1770E">
      <w:pPr>
        <w:rPr>
          <w:b/>
        </w:rPr>
      </w:pPr>
    </w:p>
    <w:p w:rsidR="00465CFD" w:rsidRPr="009907CF" w:rsidRDefault="00465CFD" w:rsidP="00D1770E">
      <w:pPr>
        <w:rPr>
          <w:b/>
        </w:rPr>
      </w:pPr>
    </w:p>
    <w:p w:rsidR="00465CFD" w:rsidRPr="009907CF" w:rsidRDefault="00465CFD" w:rsidP="00D1770E">
      <w:pPr>
        <w:rPr>
          <w:b/>
        </w:rPr>
      </w:pPr>
    </w:p>
    <w:p w:rsidR="00524DF2" w:rsidRPr="009907CF" w:rsidRDefault="00575EC1" w:rsidP="00D1770E">
      <w:pPr>
        <w:rPr>
          <w:b/>
        </w:rPr>
      </w:pPr>
      <w:r w:rsidRPr="009907CF">
        <w:rPr>
          <w:rFonts w:hint="eastAsia"/>
          <w:b/>
        </w:rPr>
        <w:t>8</w:t>
      </w:r>
      <w:r w:rsidR="004E7E28" w:rsidRPr="009907CF">
        <w:rPr>
          <w:rFonts w:hint="eastAsia"/>
          <w:b/>
        </w:rPr>
        <w:t>.</w:t>
      </w:r>
      <w:r w:rsidR="00D86D60" w:rsidRPr="009907CF">
        <w:rPr>
          <w:rFonts w:hint="eastAsia"/>
          <w:b/>
          <w:noProof/>
        </w:rPr>
        <w:t xml:space="preserve"> </w:t>
      </w:r>
      <w:r w:rsidR="00D86D60" w:rsidRPr="009907CF">
        <w:rPr>
          <w:rFonts w:hint="eastAsia"/>
          <w:b/>
          <w:noProof/>
        </w:rPr>
        <w:t>イラストをみて、</w:t>
      </w:r>
      <w:r w:rsidR="00C32F38" w:rsidRPr="009907CF">
        <w:rPr>
          <w:rFonts w:hint="eastAsia"/>
          <w:b/>
        </w:rPr>
        <w:t>カタカナを</w:t>
      </w:r>
      <w:r w:rsidR="00524DF2" w:rsidRPr="009907CF">
        <w:rPr>
          <w:rFonts w:hint="eastAsia"/>
          <w:b/>
        </w:rPr>
        <w:t>かきましょう。</w:t>
      </w:r>
    </w:p>
    <w:p w:rsidR="00524DF2" w:rsidRPr="009907CF" w:rsidRDefault="00465CFD" w:rsidP="00D1770E">
      <w:pPr>
        <w:rPr>
          <w:b/>
        </w:rPr>
      </w:pPr>
      <w:r w:rsidRPr="009907CF">
        <w:rPr>
          <w:rFonts w:hint="eastAsia"/>
          <w:b/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54610</wp:posOffset>
            </wp:positionV>
            <wp:extent cx="3419475" cy="1249045"/>
            <wp:effectExtent l="0" t="0" r="9525" b="825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258C" w:rsidRPr="009907CF" w:rsidRDefault="003F258C" w:rsidP="00D1770E">
      <w:pPr>
        <w:rPr>
          <w:b/>
        </w:rPr>
      </w:pPr>
    </w:p>
    <w:p w:rsidR="00465CFD" w:rsidRPr="009907CF" w:rsidRDefault="00465CFD" w:rsidP="00D1770E">
      <w:pPr>
        <w:rPr>
          <w:b/>
        </w:rPr>
      </w:pPr>
    </w:p>
    <w:p w:rsidR="00465CFD" w:rsidRPr="009907CF" w:rsidRDefault="00465CFD" w:rsidP="00D1770E">
      <w:pPr>
        <w:rPr>
          <w:b/>
        </w:rPr>
      </w:pPr>
    </w:p>
    <w:p w:rsidR="00465CFD" w:rsidRPr="009907CF" w:rsidRDefault="00465CFD" w:rsidP="00D1770E">
      <w:pPr>
        <w:rPr>
          <w:b/>
        </w:rPr>
      </w:pPr>
    </w:p>
    <w:p w:rsidR="00465CFD" w:rsidRPr="009907CF" w:rsidRDefault="00465CFD" w:rsidP="00D1770E">
      <w:pPr>
        <w:rPr>
          <w:b/>
        </w:rPr>
      </w:pPr>
    </w:p>
    <w:p w:rsidR="00864552" w:rsidRDefault="00864552" w:rsidP="00864552">
      <w:pPr>
        <w:jc w:val="right"/>
      </w:pPr>
      <w:r>
        <w:rPr>
          <w:rFonts w:hint="eastAsia"/>
        </w:rPr>
        <w:t>この問題が終わったら</w:t>
      </w:r>
      <w:r>
        <w:rPr>
          <w:rFonts w:hint="eastAsia"/>
        </w:rPr>
        <w:t>TLS</w:t>
      </w:r>
      <w:r>
        <w:rPr>
          <w:rFonts w:hint="eastAsia"/>
        </w:rPr>
        <w:t>にメールで送ってください。</w:t>
      </w:r>
    </w:p>
    <w:p w:rsidR="00465CFD" w:rsidRPr="00864552" w:rsidRDefault="00864552" w:rsidP="00864552">
      <w:pPr>
        <w:jc w:val="right"/>
        <w:rPr>
          <w:rFonts w:hint="eastAsia"/>
        </w:rPr>
      </w:pPr>
      <w:r>
        <w:rPr>
          <w:rFonts w:hint="eastAsia"/>
        </w:rPr>
        <w:t>tlsstudent763@tls-japan.com</w:t>
      </w:r>
      <w:bookmarkStart w:id="0" w:name="_GoBack"/>
      <w:bookmarkEnd w:id="0"/>
    </w:p>
    <w:sectPr w:rsidR="00465CFD" w:rsidRPr="00864552" w:rsidSect="00B930ED">
      <w:headerReference w:type="default" r:id="rId19"/>
      <w:footerReference w:type="default" r:id="rId20"/>
      <w:pgSz w:w="16838" w:h="11906" w:orient="landscape"/>
      <w:pgMar w:top="624" w:right="720" w:bottom="720" w:left="720" w:header="851" w:footer="283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43CE" w:rsidRDefault="009543CE" w:rsidP="00B42C6B">
      <w:r>
        <w:separator/>
      </w:r>
    </w:p>
  </w:endnote>
  <w:endnote w:type="continuationSeparator" w:id="0">
    <w:p w:rsidR="009543CE" w:rsidRDefault="009543CE" w:rsidP="00B42C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84283486"/>
      <w:docPartObj>
        <w:docPartGallery w:val="Page Numbers (Bottom of Page)"/>
        <w:docPartUnique/>
      </w:docPartObj>
    </w:sdtPr>
    <w:sdtEndPr/>
    <w:sdtContent>
      <w:p w:rsidR="009543CE" w:rsidRDefault="009543CE" w:rsidP="00B930ED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930ED">
          <w:rPr>
            <w:noProof/>
            <w:lang w:val="ja-JP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43CE" w:rsidRDefault="009543CE" w:rsidP="00B42C6B">
      <w:r>
        <w:separator/>
      </w:r>
    </w:p>
  </w:footnote>
  <w:footnote w:type="continuationSeparator" w:id="0">
    <w:p w:rsidR="009543CE" w:rsidRDefault="009543CE" w:rsidP="00B42C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43CE" w:rsidRPr="00B930ED" w:rsidRDefault="009543CE" w:rsidP="00B930ED">
    <w:pPr>
      <w:pStyle w:val="ab"/>
      <w:tabs>
        <w:tab w:val="clear" w:pos="4252"/>
        <w:tab w:val="clear" w:pos="8504"/>
        <w:tab w:val="center" w:pos="7299"/>
        <w:tab w:val="right" w:pos="14598"/>
      </w:tabs>
      <w:rPr>
        <w:sz w:val="18"/>
        <w:szCs w:val="18"/>
      </w:rPr>
    </w:pPr>
    <w:r>
      <w:rPr>
        <w:rFonts w:hint="eastAsia"/>
        <w:sz w:val="18"/>
        <w:szCs w:val="18"/>
      </w:rPr>
      <w:t>ひらがな・カタカナ</w:t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rFonts w:hint="eastAsia"/>
        <w:sz w:val="18"/>
        <w:szCs w:val="18"/>
      </w:rPr>
      <w:t>東洋言語学院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05794D"/>
    <w:multiLevelType w:val="hybridMultilevel"/>
    <w:tmpl w:val="2BCEE7CA"/>
    <w:lvl w:ilvl="0" w:tplc="B9C09F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403"/>
    <w:rsid w:val="000455E0"/>
    <w:rsid w:val="00057D91"/>
    <w:rsid w:val="000C6EF4"/>
    <w:rsid w:val="00100923"/>
    <w:rsid w:val="00154B01"/>
    <w:rsid w:val="001663E4"/>
    <w:rsid w:val="001B039D"/>
    <w:rsid w:val="001D0621"/>
    <w:rsid w:val="00275164"/>
    <w:rsid w:val="0028564E"/>
    <w:rsid w:val="003F0359"/>
    <w:rsid w:val="003F258C"/>
    <w:rsid w:val="003F50D7"/>
    <w:rsid w:val="003F7427"/>
    <w:rsid w:val="00465CFD"/>
    <w:rsid w:val="004A4744"/>
    <w:rsid w:val="004B2CF7"/>
    <w:rsid w:val="004E27D9"/>
    <w:rsid w:val="004E6AAA"/>
    <w:rsid w:val="004E70B1"/>
    <w:rsid w:val="004E7E28"/>
    <w:rsid w:val="0051552A"/>
    <w:rsid w:val="00524DF2"/>
    <w:rsid w:val="00575EC1"/>
    <w:rsid w:val="005B72C4"/>
    <w:rsid w:val="0061299A"/>
    <w:rsid w:val="006C17C1"/>
    <w:rsid w:val="006D276B"/>
    <w:rsid w:val="006E52D8"/>
    <w:rsid w:val="00730848"/>
    <w:rsid w:val="00737E1E"/>
    <w:rsid w:val="007B6FF3"/>
    <w:rsid w:val="007D55B4"/>
    <w:rsid w:val="00820B7B"/>
    <w:rsid w:val="00836114"/>
    <w:rsid w:val="00864552"/>
    <w:rsid w:val="00871C90"/>
    <w:rsid w:val="008A0543"/>
    <w:rsid w:val="009543CE"/>
    <w:rsid w:val="00964BF5"/>
    <w:rsid w:val="00982E81"/>
    <w:rsid w:val="009907CF"/>
    <w:rsid w:val="009C45DE"/>
    <w:rsid w:val="009D0EE8"/>
    <w:rsid w:val="00AF738E"/>
    <w:rsid w:val="00B00403"/>
    <w:rsid w:val="00B16AE5"/>
    <w:rsid w:val="00B42C6B"/>
    <w:rsid w:val="00B46EC9"/>
    <w:rsid w:val="00B74B35"/>
    <w:rsid w:val="00B930ED"/>
    <w:rsid w:val="00BB3E22"/>
    <w:rsid w:val="00BB75E5"/>
    <w:rsid w:val="00C04CA2"/>
    <w:rsid w:val="00C32F38"/>
    <w:rsid w:val="00C52346"/>
    <w:rsid w:val="00D1770E"/>
    <w:rsid w:val="00D86D60"/>
    <w:rsid w:val="00E26B8B"/>
    <w:rsid w:val="00E340C3"/>
    <w:rsid w:val="00EC52EA"/>
    <w:rsid w:val="00F27CF6"/>
    <w:rsid w:val="00FA08EC"/>
    <w:rsid w:val="00FD4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68272D56"/>
  <w15:docId w15:val="{D7A1B8D3-981D-402A-A4A9-4567059C5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4A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C45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9C45DE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4E70B1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4E70B1"/>
    <w:pPr>
      <w:jc w:val="left"/>
    </w:pPr>
  </w:style>
  <w:style w:type="character" w:customStyle="1" w:styleId="a8">
    <w:name w:val="コメント文字列 (文字)"/>
    <w:basedOn w:val="a0"/>
    <w:link w:val="a7"/>
    <w:uiPriority w:val="99"/>
    <w:semiHidden/>
    <w:rsid w:val="004E70B1"/>
  </w:style>
  <w:style w:type="paragraph" w:styleId="a9">
    <w:name w:val="annotation subject"/>
    <w:basedOn w:val="a7"/>
    <w:next w:val="a7"/>
    <w:link w:val="aa"/>
    <w:uiPriority w:val="99"/>
    <w:semiHidden/>
    <w:unhideWhenUsed/>
    <w:rsid w:val="004E70B1"/>
    <w:rPr>
      <w:b/>
      <w:bCs/>
    </w:rPr>
  </w:style>
  <w:style w:type="character" w:customStyle="1" w:styleId="aa">
    <w:name w:val="コメント内容 (文字)"/>
    <w:basedOn w:val="a8"/>
    <w:link w:val="a9"/>
    <w:uiPriority w:val="99"/>
    <w:semiHidden/>
    <w:rsid w:val="004E70B1"/>
    <w:rPr>
      <w:b/>
      <w:bCs/>
    </w:rPr>
  </w:style>
  <w:style w:type="paragraph" w:styleId="ab">
    <w:name w:val="header"/>
    <w:basedOn w:val="a"/>
    <w:link w:val="ac"/>
    <w:uiPriority w:val="99"/>
    <w:unhideWhenUsed/>
    <w:rsid w:val="00B42C6B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B42C6B"/>
  </w:style>
  <w:style w:type="paragraph" w:styleId="ad">
    <w:name w:val="footer"/>
    <w:basedOn w:val="a"/>
    <w:link w:val="ae"/>
    <w:uiPriority w:val="99"/>
    <w:unhideWhenUsed/>
    <w:rsid w:val="00B42C6B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B42C6B"/>
  </w:style>
  <w:style w:type="paragraph" w:styleId="af">
    <w:name w:val="List Paragraph"/>
    <w:basedOn w:val="a"/>
    <w:uiPriority w:val="34"/>
    <w:qFormat/>
    <w:rsid w:val="00871C9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79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AE4F1-F727-4E23-8EE5-9DBE88AF1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FCBD627D</Template>
  <TotalTime>18</TotalTime>
  <Pages>4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jikei</Company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jikei</dc:creator>
  <cp:lastModifiedBy>jikei</cp:lastModifiedBy>
  <cp:revision>12</cp:revision>
  <cp:lastPrinted>2020-04-02T07:44:00Z</cp:lastPrinted>
  <dcterms:created xsi:type="dcterms:W3CDTF">2020-04-02T07:56:00Z</dcterms:created>
  <dcterms:modified xsi:type="dcterms:W3CDTF">2020-04-03T02:27:00Z</dcterms:modified>
</cp:coreProperties>
</file>